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52" w:rsidRDefault="00315B52" w:rsidP="00315B52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315B52" w:rsidRPr="00F91AF9" w:rsidRDefault="00315B52" w:rsidP="00315B52">
      <w:pPr>
        <w:rPr>
          <w:b/>
        </w:rPr>
      </w:pPr>
      <w:r w:rsidRPr="00F91AF9">
        <w:rPr>
          <w:b/>
        </w:rPr>
        <w:t>WEY 5 The Esplanade (south)</w:t>
      </w:r>
    </w:p>
    <w:p w:rsidR="00315B52" w:rsidRDefault="00315B52" w:rsidP="00315B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525E24" wp14:editId="16F289B6">
                <wp:simplePos x="0" y="0"/>
                <wp:positionH relativeFrom="column">
                  <wp:posOffset>13335</wp:posOffset>
                </wp:positionH>
                <wp:positionV relativeFrom="paragraph">
                  <wp:posOffset>137795</wp:posOffset>
                </wp:positionV>
                <wp:extent cx="5505450" cy="7324725"/>
                <wp:effectExtent l="0" t="0" r="19050" b="285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32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B52" w:rsidRDefault="00315B52" w:rsidP="00315B52">
                            <w:r w:rsidRPr="001D05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C5B9B3" wp14:editId="6971D2BB">
                                  <wp:extent cx="5086350" cy="7219127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77" t="1400" r="25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1893" cy="722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10.85pt;width:433.5pt;height:57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">
                <v:textbox>
                  <w:txbxContent>
                    <w:p w:rsidR="00315B52" w:rsidRDefault="00315B52" w:rsidP="00315B52">
                      <w:r w:rsidRPr="001D05B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C5B9B3" wp14:editId="6971D2BB">
                            <wp:extent cx="5086350" cy="7219127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77" t="1400" r="25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1893" cy="722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9BD8B" wp14:editId="320960B4">
                <wp:simplePos x="0" y="0"/>
                <wp:positionH relativeFrom="column">
                  <wp:posOffset>4063022</wp:posOffset>
                </wp:positionH>
                <wp:positionV relativeFrom="paragraph">
                  <wp:posOffset>156845</wp:posOffset>
                </wp:positionV>
                <wp:extent cx="1704975" cy="876935"/>
                <wp:effectExtent l="0" t="0" r="28575" b="1841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B52" w:rsidRDefault="00315B52" w:rsidP="00315B5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123C45" wp14:editId="559ECBFA">
                                  <wp:extent cx="1859962" cy="704335"/>
                                  <wp:effectExtent l="0" t="0" r="6985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9.9pt;margin-top:12.35pt;width:134.25pt;height:6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">
                <v:textbox>
                  <w:txbxContent>
                    <w:p w:rsidR="00315B52" w:rsidRDefault="00315B52" w:rsidP="00315B5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123C45" wp14:editId="559ECBFA">
                            <wp:extent cx="1859962" cy="704335"/>
                            <wp:effectExtent l="0" t="0" r="6985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5B52" w:rsidRDefault="00315B52" w:rsidP="00315B52"/>
    <w:p w:rsidR="00315B52" w:rsidRDefault="00315B52" w:rsidP="00315B52">
      <w:r>
        <w:br w:type="page"/>
      </w:r>
    </w:p>
    <w:p w:rsidR="00315B52" w:rsidRDefault="00315B52" w:rsidP="00315B52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315B52" w:rsidRPr="00F91AF9" w:rsidRDefault="00315B52" w:rsidP="00315B52">
      <w:pPr>
        <w:rPr>
          <w:b/>
        </w:rPr>
      </w:pPr>
      <w:r w:rsidRPr="00F91AF9">
        <w:rPr>
          <w:rFonts w:cs="Arial"/>
          <w:b/>
        </w:rPr>
        <w:t>WEY 6 Ferry Peninsula</w:t>
      </w:r>
    </w:p>
    <w:p w:rsidR="00315B52" w:rsidRDefault="00315B52" w:rsidP="00315B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CF9FC0" wp14:editId="343051BB">
                <wp:simplePos x="0" y="0"/>
                <wp:positionH relativeFrom="column">
                  <wp:posOffset>3810</wp:posOffset>
                </wp:positionH>
                <wp:positionV relativeFrom="paragraph">
                  <wp:posOffset>166370</wp:posOffset>
                </wp:positionV>
                <wp:extent cx="5486400" cy="7267575"/>
                <wp:effectExtent l="0" t="0" r="19050" b="285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B52" w:rsidRDefault="00315B52" w:rsidP="00315B52">
                            <w:r w:rsidRPr="006B6C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DC4C6D" wp14:editId="216CD7BA">
                                  <wp:extent cx="5572897" cy="7659266"/>
                                  <wp:effectExtent l="0" t="0" r="889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71" r="247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3783" cy="767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3pt;margin-top:13.1pt;width:6in;height:5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bzLgIAAF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">
                <v:textbox>
                  <w:txbxContent>
                    <w:p w:rsidR="00315B52" w:rsidRDefault="00315B52" w:rsidP="00315B52">
                      <w:r w:rsidRPr="006B6C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DC4C6D" wp14:editId="216CD7BA">
                            <wp:extent cx="5572897" cy="7659266"/>
                            <wp:effectExtent l="0" t="0" r="889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171" r="247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3783" cy="767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BC49A0" wp14:editId="1E615F09">
                <wp:simplePos x="0" y="0"/>
                <wp:positionH relativeFrom="column">
                  <wp:posOffset>4032885</wp:posOffset>
                </wp:positionH>
                <wp:positionV relativeFrom="paragraph">
                  <wp:posOffset>165392</wp:posOffset>
                </wp:positionV>
                <wp:extent cx="1704975" cy="876935"/>
                <wp:effectExtent l="0" t="0" r="2857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B52" w:rsidRDefault="00315B52" w:rsidP="00315B5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1DCDE2" wp14:editId="0670160C">
                                  <wp:extent cx="1859962" cy="704335"/>
                                  <wp:effectExtent l="0" t="0" r="6985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7.55pt;margin-top:13pt;width:134.25pt;height:6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">
                <v:textbox>
                  <w:txbxContent>
                    <w:p w:rsidR="00315B52" w:rsidRDefault="00315B52" w:rsidP="00315B5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1DCDE2" wp14:editId="0670160C">
                            <wp:extent cx="1859962" cy="704335"/>
                            <wp:effectExtent l="0" t="0" r="6985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5B52" w:rsidRDefault="00315B52" w:rsidP="00315B52"/>
    <w:p w:rsidR="00315B52" w:rsidRDefault="00315B52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</w:p>
    <w:p w:rsidR="00847568" w:rsidRDefault="00847568" w:rsidP="0084756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847568" w:rsidRPr="00F91AF9" w:rsidRDefault="00847568" w:rsidP="00847568">
      <w:pPr>
        <w:rPr>
          <w:b/>
        </w:rPr>
      </w:pPr>
      <w:r w:rsidRPr="00F91AF9">
        <w:rPr>
          <w:rFonts w:cs="Arial"/>
          <w:b/>
        </w:rPr>
        <w:t>WEY 7 Westwey Road and North Quay area</w:t>
      </w:r>
    </w:p>
    <w:p w:rsidR="00847568" w:rsidRDefault="00847568" w:rsidP="008475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C9173" wp14:editId="4D54C709">
                <wp:simplePos x="0" y="0"/>
                <wp:positionH relativeFrom="column">
                  <wp:posOffset>-5715</wp:posOffset>
                </wp:positionH>
                <wp:positionV relativeFrom="paragraph">
                  <wp:posOffset>137795</wp:posOffset>
                </wp:positionV>
                <wp:extent cx="5391150" cy="7267575"/>
                <wp:effectExtent l="0" t="0" r="1905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 w:rsidRPr="006B6C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ADC8F" wp14:editId="3B3C1BD0">
                                  <wp:extent cx="5055458" cy="709612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88" r="225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5846" cy="709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45pt;margin-top:10.85pt;width:424.5pt;height:5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">
                <v:textbox>
                  <w:txbxContent>
                    <w:p w:rsidR="00847568" w:rsidRDefault="00847568" w:rsidP="00847568">
                      <w:r w:rsidRPr="006B6C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8ADC8F" wp14:editId="3B3C1BD0">
                            <wp:extent cx="5055458" cy="709612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88" r="225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55846" cy="709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49171" wp14:editId="552C687A">
                <wp:simplePos x="0" y="0"/>
                <wp:positionH relativeFrom="column">
                  <wp:posOffset>4026535</wp:posOffset>
                </wp:positionH>
                <wp:positionV relativeFrom="paragraph">
                  <wp:posOffset>136233</wp:posOffset>
                </wp:positionV>
                <wp:extent cx="1704975" cy="876935"/>
                <wp:effectExtent l="0" t="0" r="2857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06FB78" wp14:editId="0EE9CDAA">
                                  <wp:extent cx="1859962" cy="704335"/>
                                  <wp:effectExtent l="0" t="0" r="6985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7.05pt;margin-top:10.75pt;width:134.25pt;height:6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bKJQIAAEs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">
                <v:textbox>
                  <w:txbxContent>
                    <w:p w:rsidR="00847568" w:rsidRDefault="00847568" w:rsidP="0084756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06FB78" wp14:editId="0EE9CDAA">
                            <wp:extent cx="1859962" cy="704335"/>
                            <wp:effectExtent l="0" t="0" r="6985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7568" w:rsidRDefault="00847568" w:rsidP="00847568">
      <w:r>
        <w:br w:type="page"/>
      </w:r>
    </w:p>
    <w:p w:rsidR="00847568" w:rsidRDefault="00847568" w:rsidP="0084756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847568" w:rsidRPr="00F91AF9" w:rsidRDefault="00847568" w:rsidP="00847568">
      <w:pPr>
        <w:rPr>
          <w:b/>
        </w:rPr>
      </w:pPr>
      <w:r w:rsidRPr="00F91AF9">
        <w:rPr>
          <w:rFonts w:cs="Arial"/>
          <w:b/>
        </w:rPr>
        <w:t>WEY 8 Lodmoor Gateway</w:t>
      </w:r>
    </w:p>
    <w:p w:rsidR="00847568" w:rsidRDefault="00847568" w:rsidP="008475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0F4A7" wp14:editId="56A66676">
                <wp:simplePos x="0" y="0"/>
                <wp:positionH relativeFrom="column">
                  <wp:posOffset>13335</wp:posOffset>
                </wp:positionH>
                <wp:positionV relativeFrom="paragraph">
                  <wp:posOffset>156845</wp:posOffset>
                </wp:positionV>
                <wp:extent cx="5581650" cy="7239000"/>
                <wp:effectExtent l="0" t="0" r="1905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 w:rsidRPr="00536A6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989CF3" wp14:editId="64CA058B">
                                  <wp:extent cx="5299853" cy="7077075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43" r="22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9826" cy="707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05pt;margin-top:12.35pt;width:439.5pt;height:5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">
                <v:textbox>
                  <w:txbxContent>
                    <w:p w:rsidR="00847568" w:rsidRDefault="00847568" w:rsidP="00847568">
                      <w:r w:rsidRPr="00536A6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989CF3" wp14:editId="64CA058B">
                            <wp:extent cx="5299853" cy="7077075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43" r="22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99826" cy="7077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594C2" wp14:editId="7918B2C9">
                <wp:simplePos x="0" y="0"/>
                <wp:positionH relativeFrom="column">
                  <wp:posOffset>4051935</wp:posOffset>
                </wp:positionH>
                <wp:positionV relativeFrom="paragraph">
                  <wp:posOffset>161925</wp:posOffset>
                </wp:positionV>
                <wp:extent cx="1704975" cy="876935"/>
                <wp:effectExtent l="0" t="0" r="2857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48728" wp14:editId="11B1F62E">
                                  <wp:extent cx="1859962" cy="704335"/>
                                  <wp:effectExtent l="0" t="0" r="6985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9.05pt;margin-top:12.75pt;width:134.25pt;height:6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">
                <v:textbox>
                  <w:txbxContent>
                    <w:p w:rsidR="00847568" w:rsidRDefault="00847568" w:rsidP="0084756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48728" wp14:editId="11B1F62E">
                            <wp:extent cx="1859962" cy="704335"/>
                            <wp:effectExtent l="0" t="0" r="6985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7568" w:rsidRDefault="00847568" w:rsidP="00847568">
      <w:r>
        <w:br w:type="page"/>
      </w:r>
    </w:p>
    <w:p w:rsidR="00847568" w:rsidRDefault="00847568" w:rsidP="0084756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847568" w:rsidRPr="00F91AF9" w:rsidRDefault="00847568" w:rsidP="00847568">
      <w:pPr>
        <w:rPr>
          <w:b/>
        </w:rPr>
      </w:pPr>
      <w:r w:rsidRPr="00F91AF9">
        <w:rPr>
          <w:rFonts w:cs="Arial"/>
          <w:b/>
        </w:rPr>
        <w:t xml:space="preserve">WEY 9 </w:t>
      </w:r>
      <w:proofErr w:type="spellStart"/>
      <w:r w:rsidRPr="00F91AF9">
        <w:rPr>
          <w:rFonts w:cs="Arial"/>
          <w:b/>
        </w:rPr>
        <w:t>Bincleaves</w:t>
      </w:r>
      <w:proofErr w:type="spellEnd"/>
      <w:r w:rsidRPr="00F91AF9">
        <w:rPr>
          <w:rFonts w:cs="Arial"/>
          <w:b/>
        </w:rPr>
        <w:t xml:space="preserve"> Cove</w:t>
      </w:r>
    </w:p>
    <w:p w:rsidR="00847568" w:rsidRDefault="00847568" w:rsidP="008475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8FC0D4" wp14:editId="7CE56FEF">
                <wp:simplePos x="0" y="0"/>
                <wp:positionH relativeFrom="column">
                  <wp:posOffset>-5714</wp:posOffset>
                </wp:positionH>
                <wp:positionV relativeFrom="paragraph">
                  <wp:posOffset>166371</wp:posOffset>
                </wp:positionV>
                <wp:extent cx="5314950" cy="725805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25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 w:rsidRPr="001C163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480806" wp14:editId="3F68875A">
                                  <wp:extent cx="5095875" cy="7206061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86" r="25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765" cy="7211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45pt;margin-top:13.1pt;width:418.5pt;height:57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">
                <v:textbox>
                  <w:txbxContent>
                    <w:p w:rsidR="00847568" w:rsidRDefault="00847568" w:rsidP="00847568">
                      <w:r w:rsidRPr="001C163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480806" wp14:editId="3F68875A">
                            <wp:extent cx="5095875" cy="7206061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86" r="25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765" cy="7211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42BBF" wp14:editId="000F04E6">
                <wp:simplePos x="0" y="0"/>
                <wp:positionH relativeFrom="column">
                  <wp:posOffset>4021455</wp:posOffset>
                </wp:positionH>
                <wp:positionV relativeFrom="paragraph">
                  <wp:posOffset>158115</wp:posOffset>
                </wp:positionV>
                <wp:extent cx="1704975" cy="876935"/>
                <wp:effectExtent l="0" t="0" r="2857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68" w:rsidRDefault="00847568" w:rsidP="0084756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DAD179" wp14:editId="70A2D34A">
                                  <wp:extent cx="1859962" cy="704335"/>
                                  <wp:effectExtent l="0" t="0" r="6985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6.65pt;margin-top:12.45pt;width:134.25pt;height:6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">
                <v:textbox>
                  <w:txbxContent>
                    <w:p w:rsidR="00847568" w:rsidRDefault="00847568" w:rsidP="0084756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DAD179" wp14:editId="70A2D34A">
                            <wp:extent cx="1859962" cy="704335"/>
                            <wp:effectExtent l="0" t="0" r="6985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7568" w:rsidRPr="00F91AF9" w:rsidRDefault="00847568" w:rsidP="00847568"/>
    <w:p w:rsidR="00847568" w:rsidRDefault="00847568" w:rsidP="00847568">
      <w:r>
        <w:br w:type="page"/>
      </w:r>
    </w:p>
    <w:p w:rsidR="00847568" w:rsidRDefault="00847568" w:rsidP="00847568">
      <w:pPr>
        <w:pStyle w:val="Header"/>
        <w:rPr>
          <w:b/>
          <w:sz w:val="28"/>
          <w:szCs w:val="28"/>
        </w:rPr>
      </w:pPr>
      <w:r w:rsidRPr="00311C73">
        <w:rPr>
          <w:b/>
          <w:sz w:val="28"/>
          <w:szCs w:val="28"/>
        </w:rPr>
        <w:lastRenderedPageBreak/>
        <w:t xml:space="preserve">West Dorset, </w:t>
      </w:r>
      <w:r>
        <w:rPr>
          <w:b/>
          <w:sz w:val="28"/>
          <w:szCs w:val="28"/>
        </w:rPr>
        <w:t>Weymouth and Portland Local Plan</w:t>
      </w:r>
    </w:p>
    <w:p w:rsidR="00847568" w:rsidRPr="00DF0162" w:rsidRDefault="00847568" w:rsidP="00847568">
      <w:pPr>
        <w:pStyle w:val="Header"/>
        <w:rPr>
          <w:b/>
        </w:rPr>
      </w:pPr>
      <w:r w:rsidRPr="00DF0162">
        <w:rPr>
          <w:b/>
        </w:rPr>
        <w:t>DOR10 Dorchester Transport and Environment Plan</w:t>
      </w:r>
    </w:p>
    <w:p w:rsidR="00847568" w:rsidRPr="00DF0162" w:rsidRDefault="00847568" w:rsidP="00847568">
      <w:pPr>
        <w:pStyle w:val="Header"/>
        <w:rPr>
          <w:b/>
        </w:rPr>
      </w:pPr>
      <w:r w:rsidRPr="00DF0162">
        <w:rPr>
          <w:b/>
        </w:rPr>
        <w:t xml:space="preserve">Land </w:t>
      </w:r>
      <w:r>
        <w:rPr>
          <w:b/>
        </w:rPr>
        <w:t>t</w:t>
      </w:r>
      <w:r w:rsidRPr="00DF0162">
        <w:rPr>
          <w:b/>
        </w:rPr>
        <w:t xml:space="preserve">o </w:t>
      </w:r>
      <w:r>
        <w:rPr>
          <w:b/>
        </w:rPr>
        <w:t>t</w:t>
      </w:r>
      <w:r w:rsidRPr="00DF0162">
        <w:rPr>
          <w:b/>
        </w:rPr>
        <w:t xml:space="preserve">he South </w:t>
      </w:r>
      <w:r>
        <w:rPr>
          <w:b/>
        </w:rPr>
        <w:t>o</w:t>
      </w:r>
      <w:r w:rsidRPr="00DF0162">
        <w:rPr>
          <w:b/>
        </w:rPr>
        <w:t>f Stadium Roundabout</w:t>
      </w:r>
    </w:p>
    <w:p w:rsidR="00847568" w:rsidRDefault="00847568" w:rsidP="00847568">
      <w:pPr>
        <w:pStyle w:val="Header"/>
        <w:rPr>
          <w:b/>
          <w:sz w:val="28"/>
          <w:szCs w:val="28"/>
        </w:rPr>
      </w:pPr>
    </w:p>
    <w:p w:rsidR="00847568" w:rsidRDefault="00847568" w:rsidP="00847568">
      <w:pPr>
        <w:rPr>
          <w:b/>
          <w:sz w:val="28"/>
          <w:szCs w:val="28"/>
        </w:rPr>
      </w:pPr>
      <w:r w:rsidRPr="00286F2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B3B9C1B" wp14:editId="18E0ACA0">
            <wp:simplePos x="0" y="0"/>
            <wp:positionH relativeFrom="column">
              <wp:posOffset>145868</wp:posOffset>
            </wp:positionH>
            <wp:positionV relativeFrom="paragraph">
              <wp:posOffset>299918</wp:posOffset>
            </wp:positionV>
            <wp:extent cx="1628775" cy="514350"/>
            <wp:effectExtent l="0" t="0" r="9525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408">
        <w:t xml:space="preserve"> </w:t>
      </w:r>
      <w:r w:rsidRPr="00640408">
        <w:rPr>
          <w:noProof/>
          <w:lang w:eastAsia="en-GB"/>
        </w:rPr>
        <w:drawing>
          <wp:inline distT="0" distB="0" distL="0" distR="0" wp14:anchorId="7E4B3E0D" wp14:editId="27988750">
            <wp:extent cx="5486400" cy="40635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68" w:rsidRDefault="00847568" w:rsidP="00847568"/>
    <w:p w:rsidR="00847568" w:rsidRDefault="00847568" w:rsidP="00847568"/>
    <w:p w:rsidR="00847568" w:rsidRDefault="008475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4131E" w:rsidRDefault="00A4131E" w:rsidP="00A4131E">
      <w:pPr>
        <w:pStyle w:val="Header"/>
        <w:rPr>
          <w:b/>
          <w:sz w:val="28"/>
          <w:szCs w:val="28"/>
        </w:rPr>
      </w:pPr>
      <w:r w:rsidRPr="00311C73">
        <w:rPr>
          <w:b/>
          <w:sz w:val="28"/>
          <w:szCs w:val="28"/>
        </w:rPr>
        <w:lastRenderedPageBreak/>
        <w:t>West Dorset, Weymouth and Portland Local Plan</w:t>
      </w:r>
    </w:p>
    <w:p w:rsidR="00A4131E" w:rsidRPr="00F91AF9" w:rsidRDefault="00A4131E" w:rsidP="00A4131E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24222" wp14:editId="269FFC14">
                <wp:simplePos x="0" y="0"/>
                <wp:positionH relativeFrom="column">
                  <wp:posOffset>-5715</wp:posOffset>
                </wp:positionH>
                <wp:positionV relativeFrom="paragraph">
                  <wp:posOffset>274955</wp:posOffset>
                </wp:positionV>
                <wp:extent cx="5334000" cy="7372350"/>
                <wp:effectExtent l="0" t="0" r="19050" b="1905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37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1E" w:rsidRDefault="00A4131E" w:rsidP="00A413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E86B65" wp14:editId="2A6D086A">
                                  <wp:extent cx="5109609" cy="7229475"/>
                                  <wp:effectExtent l="0" t="0" r="0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2460" cy="7233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45pt;margin-top:21.65pt;width:420pt;height:5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">
                <v:textbox>
                  <w:txbxContent>
                    <w:p w:rsidR="00A4131E" w:rsidRDefault="00A4131E" w:rsidP="00A413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E86B65" wp14:editId="2A6D086A">
                            <wp:extent cx="5109609" cy="7229475"/>
                            <wp:effectExtent l="0" t="0" r="0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2460" cy="7233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b/>
          <w:lang w:bidi="en-US"/>
        </w:rPr>
        <w:t>Cerne Valley Neighbourhood Plan - Cerne Abbas policy map</w:t>
      </w:r>
      <w:r w:rsidRPr="00F91AF9">
        <w:rPr>
          <w:rFonts w:eastAsiaTheme="minorEastAsia" w:cs="Arial"/>
          <w:b/>
          <w:lang w:bidi="en-US"/>
        </w:rPr>
        <w:t xml:space="preserve"> </w:t>
      </w:r>
      <w:r w:rsidRPr="00F91AF9">
        <w:rPr>
          <w:b/>
          <w:sz w:val="28"/>
          <w:szCs w:val="28"/>
        </w:rPr>
        <w:br w:type="page"/>
      </w:r>
    </w:p>
    <w:p w:rsidR="00A4131E" w:rsidRDefault="00A4131E" w:rsidP="00A4131E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A4131E" w:rsidRPr="00F91AF9" w:rsidRDefault="00A4131E" w:rsidP="00A4131E">
      <w:pPr>
        <w:rPr>
          <w:b/>
        </w:rPr>
      </w:pPr>
      <w:r>
        <w:rPr>
          <w:rFonts w:cs="Arial"/>
          <w:b/>
        </w:rPr>
        <w:t xml:space="preserve">Cerne Valley Neighbourhood Plan - </w:t>
      </w:r>
      <w:proofErr w:type="spellStart"/>
      <w:r>
        <w:rPr>
          <w:rFonts w:cs="Arial"/>
          <w:b/>
        </w:rPr>
        <w:t>Godmanstone</w:t>
      </w:r>
      <w:proofErr w:type="spellEnd"/>
      <w:r>
        <w:rPr>
          <w:rFonts w:cs="Arial"/>
          <w:b/>
        </w:rPr>
        <w:t xml:space="preserve"> policy map</w:t>
      </w:r>
    </w:p>
    <w:p w:rsidR="00A4131E" w:rsidRDefault="00A4131E" w:rsidP="00A413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64A0E" wp14:editId="3AA3DD2B">
                <wp:simplePos x="0" y="0"/>
                <wp:positionH relativeFrom="column">
                  <wp:posOffset>32385</wp:posOffset>
                </wp:positionH>
                <wp:positionV relativeFrom="paragraph">
                  <wp:posOffset>99695</wp:posOffset>
                </wp:positionV>
                <wp:extent cx="5200650" cy="7324725"/>
                <wp:effectExtent l="0" t="0" r="19050" b="285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732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1E" w:rsidRDefault="00A4131E" w:rsidP="00A413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9A1729" wp14:editId="3E776EB7">
                                  <wp:extent cx="4981841" cy="7277100"/>
                                  <wp:effectExtent l="0" t="0" r="9525" b="0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8828" cy="728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.55pt;margin-top:7.85pt;width:409.5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">
                <v:textbox>
                  <w:txbxContent>
                    <w:p w:rsidR="00A4131E" w:rsidRDefault="00A4131E" w:rsidP="00A413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9A1729" wp14:editId="3E776EB7">
                            <wp:extent cx="4981841" cy="7277100"/>
                            <wp:effectExtent l="0" t="0" r="9525" b="0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8828" cy="728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131E" w:rsidRDefault="00A4131E" w:rsidP="00A4131E"/>
    <w:p w:rsidR="00206415" w:rsidRDefault="00206415"/>
    <w:sectPr w:rsidR="00206415" w:rsidSect="00B16E4F">
      <w:footerReference w:type="default" r:id="rId17"/>
      <w:pgSz w:w="12240" w:h="15840"/>
      <w:pgMar w:top="1135" w:right="1325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15B52">
      <w:r>
        <w:separator/>
      </w:r>
    </w:p>
  </w:endnote>
  <w:endnote w:type="continuationSeparator" w:id="0">
    <w:p w:rsidR="00000000" w:rsidRDefault="0031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B9" w:rsidRPr="00311C73" w:rsidRDefault="00847568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Crown Copyright</w:t>
    </w:r>
    <w:r>
      <w:rPr>
        <w:sz w:val="16"/>
        <w:szCs w:val="16"/>
      </w:rPr>
      <w:t xml:space="preserve"> and database right (2015</w:t>
    </w:r>
    <w:r w:rsidRPr="00311C73">
      <w:rPr>
        <w:sz w:val="16"/>
        <w:szCs w:val="16"/>
      </w:rPr>
      <w:t>). Ordnance Survey Licence number 100024307</w:t>
    </w:r>
  </w:p>
  <w:p w:rsidR="00EC45B9" w:rsidRPr="00311C73" w:rsidRDefault="00847568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W</w:t>
    </w:r>
    <w:r>
      <w:rPr>
        <w:sz w:val="16"/>
        <w:szCs w:val="16"/>
      </w:rPr>
      <w:t>est Dorset District Council 2015</w:t>
    </w:r>
  </w:p>
  <w:p w:rsidR="00EC45B9" w:rsidRPr="00311C73" w:rsidRDefault="00847568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Crown Copyright</w:t>
    </w:r>
    <w:r>
      <w:rPr>
        <w:sz w:val="16"/>
        <w:szCs w:val="16"/>
      </w:rPr>
      <w:t xml:space="preserve"> and database right (2015</w:t>
    </w:r>
    <w:r w:rsidRPr="00311C73">
      <w:rPr>
        <w:sz w:val="16"/>
        <w:szCs w:val="16"/>
      </w:rPr>
      <w:t xml:space="preserve">). Ordnance Survey Licence number </w:t>
    </w:r>
    <w:r>
      <w:rPr>
        <w:sz w:val="17"/>
        <w:szCs w:val="17"/>
      </w:rPr>
      <w:t>100019690</w:t>
    </w:r>
  </w:p>
  <w:p w:rsidR="00EC45B9" w:rsidRDefault="00847568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Weymouth a</w:t>
    </w:r>
    <w:r>
      <w:rPr>
        <w:sz w:val="16"/>
        <w:szCs w:val="16"/>
      </w:rPr>
      <w:t>nd Portland Borough Council 2015</w:t>
    </w:r>
  </w:p>
  <w:p w:rsidR="00EC45B9" w:rsidRDefault="00847568" w:rsidP="00B16E4F">
    <w:pPr>
      <w:pStyle w:val="Footer"/>
    </w:pPr>
    <w:r>
      <w:t>Land needed for strategic landscaping and infrastructure such as new roads and drainage associated with development may take place outside the boundaries identified.</w:t>
    </w:r>
  </w:p>
  <w:p w:rsidR="00EC45B9" w:rsidRDefault="00315B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15B52">
      <w:r>
        <w:separator/>
      </w:r>
    </w:p>
  </w:footnote>
  <w:footnote w:type="continuationSeparator" w:id="0">
    <w:p w:rsidR="00000000" w:rsidRDefault="00315B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1E"/>
    <w:rsid w:val="00206415"/>
    <w:rsid w:val="00315B52"/>
    <w:rsid w:val="00847568"/>
    <w:rsid w:val="00A4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31E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Header">
    <w:name w:val="header"/>
    <w:basedOn w:val="Normal"/>
    <w:link w:val="HeaderChar"/>
    <w:uiPriority w:val="99"/>
    <w:unhideWhenUsed/>
    <w:rsid w:val="00A413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31E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413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31E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31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31E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Header">
    <w:name w:val="header"/>
    <w:basedOn w:val="Normal"/>
    <w:link w:val="HeaderChar"/>
    <w:uiPriority w:val="99"/>
    <w:unhideWhenUsed/>
    <w:rsid w:val="00A413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31E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413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31E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31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188E79FC</Template>
  <TotalTime>2</TotalTime>
  <Pages>8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WestDorset-Weymouth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andrewgalpin</dc:creator>
  <cp:lastModifiedBy>andrewgalpin</cp:lastModifiedBy>
  <cp:revision>3</cp:revision>
  <dcterms:created xsi:type="dcterms:W3CDTF">2015-02-18T11:55:00Z</dcterms:created>
  <dcterms:modified xsi:type="dcterms:W3CDTF">2015-02-18T12:03:00Z</dcterms:modified>
</cp:coreProperties>
</file>